
<file path=[Content_Types].xml><?xml version="1.0" encoding="utf-8"?>
<Types xmlns="http://schemas.openxmlformats.org/package/2006/content-types">
  <Default Extension="jfif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8098D" w14:textId="53760B25" w:rsidR="0068208C" w:rsidRDefault="00323112" w:rsidP="0068208C">
      <w:pPr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2966434" wp14:editId="217DC370">
            <wp:simplePos x="0" y="0"/>
            <wp:positionH relativeFrom="column">
              <wp:posOffset>2505710</wp:posOffset>
            </wp:positionH>
            <wp:positionV relativeFrom="paragraph">
              <wp:posOffset>-417830</wp:posOffset>
            </wp:positionV>
            <wp:extent cx="1479550" cy="2033433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9550" cy="2033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EA8A7" w14:textId="4A78B3D5" w:rsidR="0068208C" w:rsidRDefault="0068208C" w:rsidP="0068208C">
      <w:pPr>
        <w:spacing w:after="0"/>
      </w:pPr>
    </w:p>
    <w:p w14:paraId="1397CFD2" w14:textId="420C5A32" w:rsidR="0068208C" w:rsidRDefault="0068208C" w:rsidP="0068208C">
      <w:pPr>
        <w:spacing w:after="0"/>
        <w:rPr>
          <w:sz w:val="10"/>
          <w:szCs w:val="10"/>
        </w:rPr>
      </w:pPr>
    </w:p>
    <w:p w14:paraId="6EECFEC3" w14:textId="14F66D70" w:rsidR="0068208C" w:rsidRDefault="0068208C" w:rsidP="0068208C">
      <w:pPr>
        <w:spacing w:after="0"/>
        <w:rPr>
          <w:sz w:val="10"/>
          <w:szCs w:val="10"/>
        </w:rPr>
      </w:pPr>
    </w:p>
    <w:p w14:paraId="4CD1190F" w14:textId="77777777" w:rsidR="0068208C" w:rsidRPr="0068208C" w:rsidRDefault="0068208C" w:rsidP="0068208C">
      <w:pPr>
        <w:spacing w:after="0"/>
        <w:rPr>
          <w:sz w:val="10"/>
          <w:szCs w:val="10"/>
        </w:rPr>
      </w:pPr>
    </w:p>
    <w:p w14:paraId="1327DB79" w14:textId="60AA8E51" w:rsidR="0068208C" w:rsidRDefault="00323112" w:rsidP="000D1B81">
      <w:pPr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A229F8F" wp14:editId="58B2F045">
            <wp:simplePos x="0" y="0"/>
            <wp:positionH relativeFrom="column">
              <wp:posOffset>2429510</wp:posOffset>
            </wp:positionH>
            <wp:positionV relativeFrom="paragraph">
              <wp:posOffset>-1905</wp:posOffset>
            </wp:positionV>
            <wp:extent cx="1694062" cy="2258695"/>
            <wp:effectExtent l="0" t="0" r="0" b="0"/>
            <wp:wrapNone/>
            <wp:docPr id="4" name="Image 4" descr="Une image contenant personne, intéri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Une image contenant personne, intérieur&#10;&#10;Description générée automatiquement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4062" cy="2258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0148F4" w14:textId="77777777" w:rsidR="000D1B81" w:rsidRDefault="000D1B81" w:rsidP="000D1B81">
      <w:pPr>
        <w:jc w:val="center"/>
      </w:pPr>
    </w:p>
    <w:p w14:paraId="4A10F3AA" w14:textId="660EE37C" w:rsidR="0088216D" w:rsidRDefault="0088216D" w:rsidP="000D1B81">
      <w:pPr>
        <w:jc w:val="center"/>
      </w:pPr>
    </w:p>
    <w:p w14:paraId="202050DE" w14:textId="77777777" w:rsidR="0088216D" w:rsidRDefault="0088216D"/>
    <w:p w14:paraId="15D7B933" w14:textId="77777777" w:rsidR="0088216D" w:rsidRDefault="0088216D"/>
    <w:p w14:paraId="5624D6AF" w14:textId="5AB23413" w:rsidR="000D536E" w:rsidRDefault="000D536E"/>
    <w:p w14:paraId="6984395E" w14:textId="0DE456A6" w:rsidR="0088216D" w:rsidRDefault="0088216D" w:rsidP="00F21B30">
      <w:pPr>
        <w:jc w:val="center"/>
      </w:pPr>
    </w:p>
    <w:p w14:paraId="63F98143" w14:textId="77777777" w:rsidR="005B4ED4" w:rsidRDefault="0088216D">
      <w:r>
        <w:t xml:space="preserve">                         </w:t>
      </w:r>
    </w:p>
    <w:p w14:paraId="4BA784A4" w14:textId="77777777" w:rsidR="005B4ED4" w:rsidRDefault="005B4ED4"/>
    <w:p w14:paraId="1362A89E" w14:textId="77777777" w:rsidR="005B4ED4" w:rsidRDefault="005B4ED4"/>
    <w:p w14:paraId="45201FAB" w14:textId="77777777" w:rsidR="005B4ED4" w:rsidRDefault="005B4ED4"/>
    <w:p w14:paraId="7CC91968" w14:textId="37A09BA6" w:rsidR="00404218" w:rsidRDefault="005B4ED4">
      <w:r>
        <w:t xml:space="preserve">                                            </w:t>
      </w:r>
      <w:r w:rsidR="0088216D">
        <w:t xml:space="preserve">   </w:t>
      </w:r>
    </w:p>
    <w:sectPr w:rsidR="00404218" w:rsidSect="000D1B81">
      <w:pgSz w:w="11906" w:h="16838"/>
      <w:pgMar w:top="1418" w:right="794" w:bottom="1418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16D"/>
    <w:rsid w:val="00033F87"/>
    <w:rsid w:val="000D1B81"/>
    <w:rsid w:val="000D536E"/>
    <w:rsid w:val="000F5B04"/>
    <w:rsid w:val="001A6DF3"/>
    <w:rsid w:val="002A6C77"/>
    <w:rsid w:val="003113C1"/>
    <w:rsid w:val="00323112"/>
    <w:rsid w:val="003872C9"/>
    <w:rsid w:val="00404218"/>
    <w:rsid w:val="0047794E"/>
    <w:rsid w:val="004F1C77"/>
    <w:rsid w:val="005B4ED4"/>
    <w:rsid w:val="0068208C"/>
    <w:rsid w:val="007031F2"/>
    <w:rsid w:val="0088216D"/>
    <w:rsid w:val="009963D7"/>
    <w:rsid w:val="009D2FA1"/>
    <w:rsid w:val="009E7383"/>
    <w:rsid w:val="00A3040D"/>
    <w:rsid w:val="00AC6902"/>
    <w:rsid w:val="00B9424B"/>
    <w:rsid w:val="00DD3F52"/>
    <w:rsid w:val="00F21B30"/>
    <w:rsid w:val="00F50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E34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fif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lutin</Template>
  <TotalTime>1</TotalTime>
  <Pages>1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 GROS</dc:creator>
  <cp:keywords/>
  <dc:description/>
  <cp:lastModifiedBy>AF GROS</cp:lastModifiedBy>
  <cp:revision>2</cp:revision>
  <cp:lastPrinted>2021-10-01T13:31:00Z</cp:lastPrinted>
  <dcterms:created xsi:type="dcterms:W3CDTF">2021-12-08T13:04:00Z</dcterms:created>
  <dcterms:modified xsi:type="dcterms:W3CDTF">2021-12-08T13:04:00Z</dcterms:modified>
</cp:coreProperties>
</file>